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D1657" w:rsidR="00E22201" w:rsidP="00E22201" w:rsidRDefault="00E22201" w14:paraId="1F1A6F43" w14:textId="63D0B27E">
      <w:pPr>
        <w:rPr>
          <w:rFonts w:cs="B Titr"/>
          <w:b/>
          <w:bCs/>
          <w:sz w:val="22"/>
          <w:szCs w:val="22"/>
          <w:rtl/>
          <w:lang w:bidi="fa-IR"/>
        </w:rPr>
      </w:pPr>
      <w:r w:rsidRPr="002D1657">
        <w:rPr>
          <w:rFonts w:hint="cs" w:cs="B Titr"/>
          <w:b/>
          <w:bCs/>
          <w:sz w:val="22"/>
          <w:szCs w:val="22"/>
          <w:rtl/>
          <w:lang w:bidi="fa-IR"/>
        </w:rPr>
        <w:t xml:space="preserve">جناب آقای احسان کرمی، دبیر کل محترم کمیته تحقیقات </w:t>
      </w:r>
      <w:r w:rsidRPr="002D1657" w:rsidR="00CA5B2E">
        <w:rPr>
          <w:rFonts w:hint="cs" w:cs="B Titr"/>
          <w:b/>
          <w:bCs/>
          <w:sz w:val="22"/>
          <w:szCs w:val="22"/>
          <w:rtl/>
          <w:lang w:bidi="fa-IR"/>
        </w:rPr>
        <w:t xml:space="preserve">و فناوری </w:t>
      </w:r>
      <w:r w:rsidRPr="002D1657">
        <w:rPr>
          <w:rFonts w:hint="cs" w:cs="B Titr"/>
          <w:b/>
          <w:bCs/>
          <w:sz w:val="22"/>
          <w:szCs w:val="22"/>
          <w:rtl/>
          <w:lang w:bidi="fa-IR"/>
        </w:rPr>
        <w:t>دانشجویی دانشگاه</w:t>
      </w:r>
    </w:p>
    <w:p w:rsidRPr="002D1657" w:rsidR="00E22201" w:rsidP="00E22201" w:rsidRDefault="00E22201" w14:paraId="542B0EF1" w14:textId="076F5B06">
      <w:pPr>
        <w:rPr>
          <w:rFonts w:cs="B Titr"/>
          <w:b/>
          <w:bCs/>
          <w:sz w:val="22"/>
          <w:szCs w:val="22"/>
          <w:rtl/>
          <w:lang w:bidi="fa-IR"/>
        </w:rPr>
      </w:pPr>
      <w:r w:rsidRPr="002D1657">
        <w:rPr>
          <w:rFonts w:hint="cs" w:cs="B Titr"/>
          <w:b/>
          <w:bCs/>
          <w:sz w:val="22"/>
          <w:szCs w:val="22"/>
          <w:rtl/>
          <w:lang w:bidi="fa-IR"/>
        </w:rPr>
        <w:t xml:space="preserve">جناب آقای مهدی خوئینی، دبیر محترم کمیته تحقیقات </w:t>
      </w:r>
      <w:r w:rsidRPr="002D1657" w:rsidR="002D1657">
        <w:rPr>
          <w:rFonts w:hint="cs" w:cs="B Titr"/>
          <w:b/>
          <w:bCs/>
          <w:sz w:val="22"/>
          <w:szCs w:val="22"/>
          <w:rtl/>
          <w:lang w:bidi="fa-IR"/>
        </w:rPr>
        <w:t xml:space="preserve">و فناوری </w:t>
      </w:r>
      <w:r w:rsidRPr="002D1657">
        <w:rPr>
          <w:rFonts w:hint="cs" w:cs="B Titr"/>
          <w:b/>
          <w:bCs/>
          <w:sz w:val="22"/>
          <w:szCs w:val="22"/>
          <w:rtl/>
          <w:lang w:bidi="fa-IR"/>
        </w:rPr>
        <w:t>دانشجویی دانشکده پزشکی</w:t>
      </w:r>
    </w:p>
    <w:p w:rsidRPr="002D1657" w:rsidR="00E22201" w:rsidP="00E22201" w:rsidRDefault="00E22201" w14:paraId="12E916D5" w14:textId="2AD1D72B">
      <w:pPr>
        <w:rPr>
          <w:rFonts w:cs="B Titr"/>
          <w:b/>
          <w:bCs/>
          <w:sz w:val="22"/>
          <w:szCs w:val="22"/>
          <w:rtl/>
          <w:lang w:bidi="fa-IR"/>
        </w:rPr>
      </w:pPr>
      <w:r w:rsidRPr="002D1657">
        <w:rPr>
          <w:rFonts w:hint="cs" w:cs="B Titr"/>
          <w:b/>
          <w:bCs/>
          <w:sz w:val="22"/>
          <w:szCs w:val="22"/>
          <w:rtl/>
          <w:lang w:bidi="fa-IR"/>
        </w:rPr>
        <w:t xml:space="preserve">جناب آقای علیرضا بیگدلی، عضو محترم شورای مرکزی کمیته تحقیقات </w:t>
      </w:r>
      <w:r w:rsidRPr="002D1657" w:rsidR="002D1657">
        <w:rPr>
          <w:rFonts w:hint="cs" w:cs="B Titr"/>
          <w:b/>
          <w:bCs/>
          <w:sz w:val="22"/>
          <w:szCs w:val="22"/>
          <w:rtl/>
          <w:lang w:bidi="fa-IR"/>
        </w:rPr>
        <w:t xml:space="preserve">و فناوری </w:t>
      </w:r>
      <w:r w:rsidRPr="002D1657">
        <w:rPr>
          <w:rFonts w:hint="cs" w:cs="B Titr"/>
          <w:b/>
          <w:bCs/>
          <w:sz w:val="22"/>
          <w:szCs w:val="22"/>
          <w:rtl/>
          <w:lang w:bidi="fa-IR"/>
        </w:rPr>
        <w:t>دانشجویی دانشکده پزشکی</w:t>
      </w:r>
    </w:p>
    <w:p w:rsidRPr="002D1657" w:rsidR="00E22201" w:rsidP="00E22201" w:rsidRDefault="00E22201" w14:paraId="75F7029C" w14:textId="3FEB039F">
      <w:pPr>
        <w:rPr>
          <w:rFonts w:cs="B Titr"/>
          <w:b/>
          <w:bCs/>
          <w:sz w:val="22"/>
          <w:szCs w:val="22"/>
          <w:rtl/>
          <w:lang w:bidi="fa-IR"/>
        </w:rPr>
      </w:pPr>
      <w:r w:rsidRPr="002D1657">
        <w:rPr>
          <w:rFonts w:hint="cs" w:cs="B Titr"/>
          <w:b/>
          <w:bCs/>
          <w:sz w:val="22"/>
          <w:szCs w:val="22"/>
          <w:rtl/>
          <w:lang w:bidi="fa-IR"/>
        </w:rPr>
        <w:t>جناب آقای پوریا پزشگی، عضو محترم شورای مرکزی کمیته تحقیقات</w:t>
      </w:r>
      <w:r w:rsidRPr="002D1657" w:rsidR="002D1657">
        <w:rPr>
          <w:rFonts w:hint="cs" w:cs="B Titr"/>
          <w:b/>
          <w:bCs/>
          <w:sz w:val="22"/>
          <w:szCs w:val="22"/>
          <w:rtl/>
          <w:lang w:bidi="fa-IR"/>
        </w:rPr>
        <w:t xml:space="preserve"> و فناوری</w:t>
      </w:r>
      <w:r w:rsidRPr="002D1657">
        <w:rPr>
          <w:rFonts w:hint="cs" w:cs="B Titr"/>
          <w:b/>
          <w:bCs/>
          <w:sz w:val="22"/>
          <w:szCs w:val="22"/>
          <w:rtl/>
          <w:lang w:bidi="fa-IR"/>
        </w:rPr>
        <w:t xml:space="preserve"> دانشجویی دانشکده پزشکی</w:t>
      </w:r>
    </w:p>
    <w:p w:rsidRPr="002D1657" w:rsidR="00E22201" w:rsidP="00E22201" w:rsidRDefault="00E22201" w14:paraId="202C181B" w14:textId="53FE5ADA">
      <w:pPr>
        <w:rPr>
          <w:rFonts w:cs="B Titr"/>
          <w:b/>
          <w:bCs/>
          <w:sz w:val="22"/>
          <w:szCs w:val="22"/>
          <w:rtl/>
          <w:lang w:bidi="fa-IR"/>
        </w:rPr>
      </w:pPr>
      <w:r w:rsidRPr="002D1657">
        <w:rPr>
          <w:rFonts w:hint="cs" w:cs="B Titr"/>
          <w:b/>
          <w:bCs/>
          <w:sz w:val="22"/>
          <w:szCs w:val="22"/>
          <w:rtl/>
          <w:lang w:bidi="fa-IR"/>
        </w:rPr>
        <w:t>جناب آقای امیررضا غلامی، دبیر محترم کمیته تحقیقات</w:t>
      </w:r>
      <w:r w:rsidRPr="002D1657" w:rsidR="002D1657">
        <w:rPr>
          <w:rFonts w:hint="cs" w:cs="B Titr"/>
          <w:b/>
          <w:bCs/>
          <w:sz w:val="22"/>
          <w:szCs w:val="22"/>
          <w:rtl/>
          <w:lang w:bidi="fa-IR"/>
        </w:rPr>
        <w:t xml:space="preserve"> و فناوری</w:t>
      </w:r>
      <w:r w:rsidRPr="002D1657">
        <w:rPr>
          <w:rFonts w:hint="cs" w:cs="B Titr"/>
          <w:b/>
          <w:bCs/>
          <w:sz w:val="22"/>
          <w:szCs w:val="22"/>
          <w:rtl/>
          <w:lang w:bidi="fa-IR"/>
        </w:rPr>
        <w:t xml:space="preserve"> دانشجویی دانشکده دندانپزشکی</w:t>
      </w:r>
    </w:p>
    <w:p w:rsidRPr="002D1657" w:rsidR="00E22201" w:rsidP="00E22201" w:rsidRDefault="00E22201" w14:paraId="56A579FB" w14:textId="20E8DE80">
      <w:pPr>
        <w:rPr>
          <w:rFonts w:cs="B Titr"/>
          <w:b/>
          <w:bCs/>
          <w:sz w:val="22"/>
          <w:szCs w:val="22"/>
        </w:rPr>
      </w:pPr>
      <w:r w:rsidRPr="002D1657">
        <w:rPr>
          <w:rFonts w:hint="cs" w:cs="B Titr"/>
          <w:b/>
          <w:bCs/>
          <w:sz w:val="22"/>
          <w:szCs w:val="22"/>
          <w:rtl/>
          <w:lang w:bidi="fa-IR"/>
        </w:rPr>
        <w:t>جناب آقای اشکان طاهرخانی، عضو محترم شورای مرکزی کمیته تحقیقات</w:t>
      </w:r>
      <w:r w:rsidRPr="002D1657" w:rsidR="002D1657">
        <w:rPr>
          <w:rFonts w:hint="cs" w:cs="B Titr"/>
          <w:b/>
          <w:bCs/>
          <w:sz w:val="22"/>
          <w:szCs w:val="22"/>
          <w:rtl/>
          <w:lang w:bidi="fa-IR"/>
        </w:rPr>
        <w:t xml:space="preserve"> و فناوری</w:t>
      </w:r>
      <w:r w:rsidRPr="002D1657">
        <w:rPr>
          <w:rFonts w:hint="cs" w:cs="B Titr"/>
          <w:b/>
          <w:bCs/>
          <w:sz w:val="22"/>
          <w:szCs w:val="22"/>
          <w:rtl/>
          <w:lang w:bidi="fa-IR"/>
        </w:rPr>
        <w:t xml:space="preserve"> دانشجویی دانشکده دندانپزشکی</w:t>
      </w:r>
    </w:p>
    <w:p w:rsidRPr="002D1657" w:rsidR="00E22201" w:rsidP="00E22201" w:rsidRDefault="00E22201" w14:paraId="2545788A" w14:textId="20AC9098">
      <w:pPr>
        <w:rPr>
          <w:rFonts w:cs="B Titr"/>
          <w:b/>
          <w:bCs/>
          <w:sz w:val="22"/>
          <w:szCs w:val="22"/>
          <w:rtl/>
          <w:lang w:bidi="fa-IR"/>
        </w:rPr>
      </w:pPr>
      <w:r w:rsidRPr="002D1657">
        <w:rPr>
          <w:rFonts w:hint="cs" w:cs="B Titr"/>
          <w:b/>
          <w:bCs/>
          <w:sz w:val="22"/>
          <w:szCs w:val="22"/>
          <w:rtl/>
        </w:rPr>
        <w:t xml:space="preserve">سرکار خانم مهسا نجفی، </w:t>
      </w:r>
      <w:r w:rsidRPr="002D1657">
        <w:rPr>
          <w:rFonts w:hint="cs" w:cs="B Titr"/>
          <w:b/>
          <w:bCs/>
          <w:sz w:val="22"/>
          <w:szCs w:val="22"/>
          <w:rtl/>
          <w:lang w:bidi="fa-IR"/>
        </w:rPr>
        <w:t xml:space="preserve">دبیر محترم کمیته تحقیقات </w:t>
      </w:r>
      <w:r w:rsidRPr="002D1657" w:rsidR="002D1657">
        <w:rPr>
          <w:rFonts w:hint="cs" w:cs="B Titr"/>
          <w:b/>
          <w:bCs/>
          <w:sz w:val="22"/>
          <w:szCs w:val="22"/>
          <w:rtl/>
          <w:lang w:bidi="fa-IR"/>
        </w:rPr>
        <w:t xml:space="preserve">و فناوری </w:t>
      </w:r>
      <w:r w:rsidRPr="002D1657">
        <w:rPr>
          <w:rFonts w:hint="cs" w:cs="B Titr"/>
          <w:b/>
          <w:bCs/>
          <w:sz w:val="22"/>
          <w:szCs w:val="22"/>
          <w:rtl/>
          <w:lang w:bidi="fa-IR"/>
        </w:rPr>
        <w:t>دانشجویی دانشکده داروسازی</w:t>
      </w:r>
    </w:p>
    <w:p w:rsidRPr="002D1657" w:rsidR="00E22201" w:rsidP="00E22201" w:rsidRDefault="00E22201" w14:paraId="752DFE40" w14:textId="3CD67397">
      <w:pPr>
        <w:rPr>
          <w:rFonts w:cs="B Titr"/>
          <w:b/>
          <w:bCs/>
          <w:sz w:val="22"/>
          <w:szCs w:val="22"/>
          <w:rtl/>
          <w:lang w:bidi="fa-IR"/>
        </w:rPr>
      </w:pPr>
      <w:r w:rsidRPr="002D1657">
        <w:rPr>
          <w:rFonts w:hint="cs" w:cs="B Titr"/>
          <w:b/>
          <w:bCs/>
          <w:sz w:val="22"/>
          <w:szCs w:val="22"/>
          <w:rtl/>
          <w:lang w:bidi="fa-IR"/>
        </w:rPr>
        <w:t>جناب آقای مهدی احدزاده، عضو محترم شورای مرکزی کمیته تحقیقات</w:t>
      </w:r>
      <w:r w:rsidRPr="002D1657" w:rsidR="002D1657">
        <w:rPr>
          <w:rFonts w:hint="cs" w:cs="B Titr"/>
          <w:b/>
          <w:bCs/>
          <w:sz w:val="22"/>
          <w:szCs w:val="22"/>
          <w:rtl/>
          <w:lang w:bidi="fa-IR"/>
        </w:rPr>
        <w:t xml:space="preserve"> و فناوری</w:t>
      </w:r>
      <w:r w:rsidRPr="002D1657">
        <w:rPr>
          <w:rFonts w:hint="cs" w:cs="B Titr"/>
          <w:b/>
          <w:bCs/>
          <w:sz w:val="22"/>
          <w:szCs w:val="22"/>
          <w:rtl/>
          <w:lang w:bidi="fa-IR"/>
        </w:rPr>
        <w:t xml:space="preserve"> دانشجویی دانشکده داروسازی</w:t>
      </w:r>
    </w:p>
    <w:p w:rsidRPr="002D1657" w:rsidR="002D1657" w:rsidP="002D1657" w:rsidRDefault="002D1657" w14:paraId="329FCBFF" w14:textId="77777777">
      <w:pPr>
        <w:rPr>
          <w:rFonts w:cs="B Titr"/>
          <w:b/>
          <w:bCs/>
          <w:sz w:val="22"/>
          <w:szCs w:val="22"/>
          <w:rtl/>
          <w:lang w:bidi="fa-IR"/>
        </w:rPr>
      </w:pPr>
      <w:r w:rsidRPr="002D1657">
        <w:rPr>
          <w:rFonts w:hint="cs" w:cs="B Titr"/>
          <w:b/>
          <w:bCs/>
          <w:sz w:val="22"/>
          <w:szCs w:val="22"/>
          <w:rtl/>
          <w:lang w:bidi="fa-IR"/>
        </w:rPr>
        <w:t>جناب آقای نیما مرادی، دبیر محترم شورای مرکزی کمیته تحقیقات و فناوری دانشجویی دانشکده پیراپزشکی</w:t>
      </w:r>
    </w:p>
    <w:p w:rsidRPr="002D1657" w:rsidR="002D1657" w:rsidP="002D1657" w:rsidRDefault="002D1657" w14:paraId="3761BDA5" w14:textId="77777777">
      <w:pPr>
        <w:ind w:left="720" w:hanging="720"/>
        <w:rPr>
          <w:rFonts w:cs="B Titr"/>
          <w:b/>
          <w:bCs/>
          <w:sz w:val="22"/>
          <w:szCs w:val="22"/>
          <w:rtl/>
          <w:lang w:bidi="fa-IR"/>
        </w:rPr>
      </w:pPr>
      <w:r w:rsidRPr="002D1657">
        <w:rPr>
          <w:rFonts w:hint="cs" w:cs="B Titr"/>
          <w:b/>
          <w:bCs/>
          <w:sz w:val="22"/>
          <w:szCs w:val="22"/>
          <w:rtl/>
          <w:lang w:bidi="fa-IR"/>
        </w:rPr>
        <w:t>جناب آقای امیر بیات، عضو محترم شورای مرکزی کمیته تحقیقات و فناوری دانشجویی دانشکده پیراپزشکی</w:t>
      </w:r>
    </w:p>
    <w:p w:rsidRPr="002D1657" w:rsidR="002D1657" w:rsidP="002D1657" w:rsidRDefault="002D1657" w14:paraId="3BB52BC6" w14:textId="77777777">
      <w:pPr>
        <w:ind w:left="720" w:hanging="720"/>
        <w:rPr>
          <w:rFonts w:cs="B Titr"/>
          <w:b/>
          <w:bCs/>
          <w:sz w:val="22"/>
          <w:szCs w:val="22"/>
          <w:rtl/>
          <w:lang w:bidi="fa-IR"/>
        </w:rPr>
      </w:pPr>
      <w:r w:rsidRPr="002D1657">
        <w:rPr>
          <w:rFonts w:hint="cs" w:cs="B Titr"/>
          <w:b/>
          <w:bCs/>
          <w:sz w:val="22"/>
          <w:szCs w:val="22"/>
          <w:rtl/>
          <w:lang w:bidi="fa-IR"/>
        </w:rPr>
        <w:t>جناب آقای علیرضا خان محمدی، دبیر محترم شورای مرکزی کمیته تحقیقات و فناوری دانشجویی دانشکده بهداشت</w:t>
      </w:r>
    </w:p>
    <w:p w:rsidRPr="002D1657" w:rsidR="002D1657" w:rsidP="002D1657" w:rsidRDefault="002D1657" w14:paraId="305D13B0" w14:textId="77777777">
      <w:pPr>
        <w:ind w:left="720" w:hanging="720"/>
        <w:rPr>
          <w:rFonts w:cs="B Titr"/>
          <w:b/>
          <w:bCs/>
          <w:sz w:val="22"/>
          <w:szCs w:val="22"/>
          <w:rtl/>
          <w:lang w:bidi="fa-IR"/>
        </w:rPr>
      </w:pPr>
      <w:r w:rsidRPr="002D1657">
        <w:rPr>
          <w:rFonts w:hint="cs" w:cs="B Titr"/>
          <w:b/>
          <w:bCs/>
          <w:sz w:val="22"/>
          <w:szCs w:val="22"/>
          <w:rtl/>
          <w:lang w:bidi="fa-IR"/>
        </w:rPr>
        <w:t>سرکار خانم زهرا محمدی، عضو محترم شورای مرکزی کمیته تحقیقات و فناوری دانشجویی دانشکده بهداشت</w:t>
      </w:r>
    </w:p>
    <w:p w:rsidRPr="002D1657" w:rsidR="00E22201" w:rsidP="00E22201" w:rsidRDefault="00E22201" w14:paraId="007FDF54" w14:textId="40C61D84">
      <w:pPr>
        <w:rPr>
          <w:rFonts w:cs="B Titr"/>
          <w:b/>
          <w:bCs/>
          <w:sz w:val="22"/>
          <w:szCs w:val="22"/>
          <w:rtl/>
          <w:lang w:bidi="fa-IR"/>
        </w:rPr>
      </w:pPr>
      <w:r w:rsidRPr="002D1657">
        <w:rPr>
          <w:rFonts w:hint="cs" w:cs="B Titr"/>
          <w:b/>
          <w:bCs/>
          <w:sz w:val="22"/>
          <w:szCs w:val="22"/>
          <w:rtl/>
          <w:lang w:bidi="fa-IR"/>
        </w:rPr>
        <w:t>جناب آقای علیرضا محمدی، دبیر محترم شورای مرکزی کمیته تحقیقات</w:t>
      </w:r>
      <w:r w:rsidRPr="002D1657" w:rsidR="002D1657">
        <w:rPr>
          <w:rFonts w:hint="cs" w:cs="B Titr"/>
          <w:b/>
          <w:bCs/>
          <w:sz w:val="22"/>
          <w:szCs w:val="22"/>
          <w:rtl/>
          <w:lang w:bidi="fa-IR"/>
        </w:rPr>
        <w:t xml:space="preserve"> و فناوری</w:t>
      </w:r>
      <w:r w:rsidRPr="002D1657">
        <w:rPr>
          <w:rFonts w:hint="cs" w:cs="B Titr"/>
          <w:b/>
          <w:bCs/>
          <w:sz w:val="22"/>
          <w:szCs w:val="22"/>
          <w:rtl/>
          <w:lang w:bidi="fa-IR"/>
        </w:rPr>
        <w:t xml:space="preserve"> دانشجویی دانشکده پرستاری </w:t>
      </w:r>
      <w:r w:rsidR="002D1657">
        <w:rPr>
          <w:rFonts w:hint="cs" w:cs="B Titr"/>
          <w:b/>
          <w:bCs/>
          <w:sz w:val="22"/>
          <w:szCs w:val="22"/>
          <w:rtl/>
          <w:lang w:bidi="fa-IR"/>
        </w:rPr>
        <w:t>و مامایی</w:t>
      </w:r>
    </w:p>
    <w:p w:rsidRPr="002D1657" w:rsidR="00E22201" w:rsidP="00E22201" w:rsidRDefault="00E22201" w14:paraId="44A75994" w14:textId="0969E017">
      <w:pPr>
        <w:rPr>
          <w:rFonts w:cs="B Titr"/>
          <w:b/>
          <w:bCs/>
          <w:sz w:val="22"/>
          <w:szCs w:val="22"/>
          <w:rtl/>
          <w:lang w:bidi="fa-IR"/>
        </w:rPr>
      </w:pPr>
      <w:r w:rsidRPr="002D1657">
        <w:rPr>
          <w:rFonts w:hint="cs" w:cs="B Titr"/>
          <w:b/>
          <w:bCs/>
          <w:sz w:val="22"/>
          <w:szCs w:val="22"/>
          <w:rtl/>
          <w:lang w:bidi="fa-IR"/>
        </w:rPr>
        <w:t xml:space="preserve">سرکار خانم </w:t>
      </w:r>
      <w:r w:rsidR="004843D0">
        <w:rPr>
          <w:rFonts w:hint="cs" w:cs="B Titr"/>
          <w:b/>
          <w:bCs/>
          <w:sz w:val="22"/>
          <w:szCs w:val="22"/>
          <w:rtl/>
          <w:lang w:bidi="fa-IR"/>
        </w:rPr>
        <w:t>نگین نوری</w:t>
      </w:r>
      <w:r w:rsidRPr="002D1657">
        <w:rPr>
          <w:rFonts w:hint="cs" w:cs="B Titr"/>
          <w:b/>
          <w:bCs/>
          <w:sz w:val="22"/>
          <w:szCs w:val="22"/>
          <w:rtl/>
          <w:lang w:bidi="fa-IR"/>
        </w:rPr>
        <w:t xml:space="preserve">، عضو محترم شورای مرکزی کمیته تحقیقات </w:t>
      </w:r>
      <w:r w:rsidRPr="002D1657" w:rsidR="002D1657">
        <w:rPr>
          <w:rFonts w:hint="cs" w:cs="B Titr"/>
          <w:b/>
          <w:bCs/>
          <w:sz w:val="22"/>
          <w:szCs w:val="22"/>
          <w:rtl/>
          <w:lang w:bidi="fa-IR"/>
        </w:rPr>
        <w:t xml:space="preserve">و فناوری </w:t>
      </w:r>
      <w:r w:rsidRPr="002D1657">
        <w:rPr>
          <w:rFonts w:hint="cs" w:cs="B Titr"/>
          <w:b/>
          <w:bCs/>
          <w:sz w:val="22"/>
          <w:szCs w:val="22"/>
          <w:rtl/>
          <w:lang w:bidi="fa-IR"/>
        </w:rPr>
        <w:t>دانشجویی دانشکده پرستاری</w:t>
      </w:r>
      <w:r w:rsidR="002D1657">
        <w:rPr>
          <w:rFonts w:hint="cs" w:cs="B Titr"/>
          <w:b/>
          <w:bCs/>
          <w:sz w:val="22"/>
          <w:szCs w:val="22"/>
          <w:rtl/>
          <w:lang w:bidi="fa-IR"/>
        </w:rPr>
        <w:t xml:space="preserve"> و مامایی</w:t>
      </w:r>
    </w:p>
    <w:p w:rsidRPr="002D1657" w:rsidR="00E22201" w:rsidP="00E22201" w:rsidRDefault="00E22201" w14:paraId="06BF0F67" w14:textId="0ECAABF7">
      <w:pPr>
        <w:rPr>
          <w:rFonts w:cs="B Titr"/>
          <w:b/>
          <w:bCs/>
          <w:sz w:val="22"/>
          <w:szCs w:val="22"/>
          <w:rtl/>
          <w:lang w:bidi="fa-IR"/>
        </w:rPr>
      </w:pPr>
      <w:r w:rsidRPr="002D1657">
        <w:rPr>
          <w:rFonts w:hint="cs" w:cs="B Titr"/>
          <w:b/>
          <w:bCs/>
          <w:sz w:val="22"/>
          <w:szCs w:val="22"/>
          <w:rtl/>
          <w:lang w:bidi="fa-IR"/>
        </w:rPr>
        <w:t xml:space="preserve">جناب آقای حمید بیگدلو، دبیر محترم شورای مرکزی کمیته تحقیقات </w:t>
      </w:r>
      <w:r w:rsidRPr="002D1657" w:rsidR="002D1657">
        <w:rPr>
          <w:rFonts w:hint="cs" w:cs="B Titr"/>
          <w:b/>
          <w:bCs/>
          <w:sz w:val="22"/>
          <w:szCs w:val="22"/>
          <w:rtl/>
          <w:lang w:bidi="fa-IR"/>
        </w:rPr>
        <w:t xml:space="preserve">و فناوری </w:t>
      </w:r>
      <w:r w:rsidRPr="002D1657">
        <w:rPr>
          <w:rFonts w:hint="cs" w:cs="B Titr"/>
          <w:b/>
          <w:bCs/>
          <w:sz w:val="22"/>
          <w:szCs w:val="22"/>
          <w:rtl/>
          <w:lang w:bidi="fa-IR"/>
        </w:rPr>
        <w:t>دانشجویی دانشکده پرستاری ابهر</w:t>
      </w:r>
    </w:p>
    <w:p w:rsidRPr="002D1657" w:rsidR="00E22201" w:rsidP="00E22201" w:rsidRDefault="00E22201" w14:paraId="6ABE9AD6" w14:textId="320645E6">
      <w:pPr>
        <w:rPr>
          <w:rFonts w:cs="B Titr"/>
          <w:b/>
          <w:bCs/>
          <w:sz w:val="22"/>
          <w:szCs w:val="22"/>
          <w:rtl/>
          <w:lang w:bidi="fa-IR"/>
        </w:rPr>
      </w:pPr>
      <w:r w:rsidRPr="002D1657">
        <w:rPr>
          <w:rFonts w:hint="cs" w:cs="B Titr"/>
          <w:b/>
          <w:bCs/>
          <w:sz w:val="22"/>
          <w:szCs w:val="22"/>
          <w:rtl/>
          <w:lang w:bidi="fa-IR"/>
        </w:rPr>
        <w:t>جناب آقای مهدی ملکی، عضو محترم شورای مرکزی کمیته تحقیقات</w:t>
      </w:r>
      <w:r w:rsidRPr="002D1657" w:rsidR="002D1657">
        <w:rPr>
          <w:rFonts w:hint="cs" w:cs="B Titr"/>
          <w:b/>
          <w:bCs/>
          <w:sz w:val="22"/>
          <w:szCs w:val="22"/>
          <w:rtl/>
          <w:lang w:bidi="fa-IR"/>
        </w:rPr>
        <w:t xml:space="preserve"> و فناوری</w:t>
      </w:r>
      <w:r w:rsidRPr="002D1657">
        <w:rPr>
          <w:rFonts w:hint="cs" w:cs="B Titr"/>
          <w:b/>
          <w:bCs/>
          <w:sz w:val="22"/>
          <w:szCs w:val="22"/>
          <w:rtl/>
          <w:lang w:bidi="fa-IR"/>
        </w:rPr>
        <w:t xml:space="preserve"> دانشجویی دانشکده پرستاری ابهر</w:t>
      </w:r>
    </w:p>
    <w:p w:rsidRPr="002D1657" w:rsidR="00E22201" w:rsidP="00E22201" w:rsidRDefault="00E22201" w14:paraId="56E425E8" w14:textId="77777777">
      <w:pPr>
        <w:ind w:left="720" w:hanging="720"/>
        <w:rPr>
          <w:rFonts w:cs="B Nazanin"/>
          <w:rtl/>
          <w:lang w:bidi="fa-IR"/>
        </w:rPr>
      </w:pPr>
    </w:p>
    <w:p w:rsidRPr="004F3F67" w:rsidR="00E22201" w:rsidP="00E22201" w:rsidRDefault="00E22201" w14:paraId="098F25AD" w14:textId="2C84657C">
      <w:pPr>
        <w:ind w:left="720" w:hanging="720"/>
        <w:rPr>
          <w:rFonts w:cs="B Nazanin"/>
          <w:b/>
          <w:bCs/>
          <w:rtl/>
          <w:lang w:bidi="fa-IR"/>
        </w:rPr>
      </w:pPr>
      <w:r w:rsidRPr="004F3F67">
        <w:rPr>
          <w:rFonts w:hint="cs" w:cs="B Nazanin"/>
          <w:b/>
          <w:bCs/>
          <w:rtl/>
          <w:lang w:bidi="fa-IR"/>
        </w:rPr>
        <w:t>با سلام؛</w:t>
      </w:r>
    </w:p>
    <w:p w:rsidRPr="004F3F67" w:rsidR="00E22201" w:rsidP="00E22201" w:rsidRDefault="00E22201" w14:paraId="53A52301" w14:textId="3241A8AB">
      <w:pPr>
        <w:jc w:val="lowKashida"/>
        <w:rPr>
          <w:rFonts w:cs="B Nazanin"/>
          <w:rtl/>
          <w:lang w:bidi="fa-IR"/>
        </w:rPr>
      </w:pPr>
      <w:r w:rsidRPr="004F3F67">
        <w:rPr>
          <w:rFonts w:hint="cs" w:cs="B Nazanin"/>
          <w:rtl/>
          <w:lang w:bidi="fa-IR"/>
        </w:rPr>
        <w:t xml:space="preserve">  </w:t>
      </w:r>
      <w:r w:rsidRPr="004F3F67" w:rsidR="004F3F67">
        <w:rPr>
          <w:rFonts w:hint="cs" w:cs="B Nazanin"/>
          <w:rtl/>
          <w:lang w:bidi="fa-IR"/>
        </w:rPr>
        <w:t xml:space="preserve">    </w:t>
      </w:r>
      <w:r w:rsidRPr="004F3F67">
        <w:rPr>
          <w:rFonts w:hint="cs" w:cs="B Nazanin"/>
          <w:rtl/>
          <w:lang w:bidi="fa-IR"/>
        </w:rPr>
        <w:t>احتراماً، نظر به تعهد و شایستگی جنابعالی/ سرکارعالی، به موجب این ابلاغ به مدت یکسال به</w:t>
      </w:r>
      <w:r w:rsidR="00841DB8">
        <w:rPr>
          <w:rFonts w:hint="cs" w:cs="B Nazanin"/>
          <w:rtl/>
          <w:lang w:bidi="fa-IR"/>
        </w:rPr>
        <w:t xml:space="preserve"> سمت</w:t>
      </w:r>
      <w:r w:rsidRPr="004F3F67">
        <w:rPr>
          <w:rFonts w:hint="cs" w:cs="B Nazanin"/>
          <w:rtl/>
          <w:lang w:bidi="fa-IR"/>
        </w:rPr>
        <w:t xml:space="preserve"> </w:t>
      </w:r>
      <w:r w:rsidRPr="004F3F67">
        <w:rPr>
          <w:rFonts w:hint="cs" w:cs="B Nazanin"/>
          <w:b/>
          <w:bCs/>
          <w:rtl/>
          <w:lang w:bidi="fa-IR"/>
        </w:rPr>
        <w:t>عضو شورای مرکزی کمیته تحقیقات و فناوری دانشجویی دانشگاه</w:t>
      </w:r>
      <w:r w:rsidRPr="004F3F67">
        <w:rPr>
          <w:rFonts w:hint="cs" w:cs="B Nazanin"/>
          <w:rtl/>
          <w:lang w:bidi="fa-IR"/>
        </w:rPr>
        <w:t xml:space="preserve"> منصوب می گرد</w:t>
      </w:r>
      <w:r w:rsidR="000F130F">
        <w:rPr>
          <w:rFonts w:hint="cs" w:cs="B Nazanin"/>
          <w:rtl/>
          <w:lang w:bidi="fa-IR"/>
        </w:rPr>
        <w:t>ی</w:t>
      </w:r>
      <w:r w:rsidRPr="004F3F67">
        <w:rPr>
          <w:rFonts w:hint="cs" w:cs="B Nazanin"/>
          <w:rtl/>
          <w:lang w:bidi="fa-IR"/>
        </w:rPr>
        <w:t>د. انتظار می رود با اتکال به خداوند متعال و بهره گیری از کلیه منابع و ایجاد هماهنگی و انسجام مناسب ضمن حضور منظم و مشارکت فعالانه در جلسات کمیته، در ارتقاء کمی و کیفی فعالیت های تحقیقاتی و فناوری دانشجویی به طور مؤثر ایفای نقش نمایید. از درگاه ایزد منان توفیق روز افزون شما را در جهت رشد و شکوفایی دانشگاه مسئلت دارم.</w:t>
      </w:r>
    </w:p>
    <w:p w:rsidRPr="00BB3319" w:rsidR="00944FDA" w:rsidP="00A75BF2" w:rsidRDefault="004F3F67" w14:paraId="595E5579" w14:textId="76FBA946">
      <w:pPr>
        <w:spacing w:line="23" w:lineRule="atLeast"/>
        <w:rPr>
          <w:rFonts w:cs="B Titr"/>
          <w:rtl/>
        </w:rPr>
      </w:pPr>
      <w:r w:rsidRPr="00BB3319">
        <w:rPr>
          <w:rFonts w:cs="B Nazanin"/>
          <w:b/>
          <w:bCs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5167" behindDoc="0" locked="0" layoutInCell="1" allowOverlap="1" wp14:editId="5E3EABD7" wp14:anchorId="4ECABD6A">
                <wp:simplePos x="0" y="0"/>
                <wp:positionH relativeFrom="margin">
                  <wp:align>left</wp:align>
                </wp:positionH>
                <wp:positionV relativeFrom="page">
                  <wp:posOffset>8030845</wp:posOffset>
                </wp:positionV>
                <wp:extent cx="2533650" cy="885825"/>
                <wp:effectExtent l="0" t="0" r="0" b="952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2201" w:rsidP="009C4877" w:rsidRDefault="00E22201" w14:paraId="7FAF90CA" w14:textId="4BEE0A63">
                            <w:pPr>
                              <w:jc w:val="center"/>
                              <w:rPr>
                                <w:rFonts w:ascii="Calibri" w:hAnsi="Calibri" w:cs="B Titr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bookmarkStart w:name="Sig" w:id="0"/>
                            <w:r>
                              <w:rPr>
                                <w:rFonts w:hint="cs" w:ascii="Calibri" w:hAnsi="Calibri" w:cs="B Titr"/>
                                <w:b/>
                                <w:bCs/>
                                <w:rtl/>
                                <w:lang w:bidi="fa-IR"/>
                              </w:rPr>
                              <w:t>با سپاس</w:t>
                            </w:r>
                          </w:p>
                          <w:p w:rsidR="00D17455" w:rsidP="009C4877" w:rsidRDefault="00D17455" w14:paraId="526DC980" w14:textId="45446C7F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lang w:bidi="fa-IR"/>
                              </w:rPr>
                            </w:pPr>
                            <w:r w:rsidRPr="00131A12">
                              <w:rPr>
                                <w:rFonts w:hint="cs" w:ascii="Calibri" w:hAnsi="Calibri" w:cs="B Titr"/>
                                <w:b/>
                                <w:bCs/>
                                <w:rtl/>
                                <w:lang w:bidi="fa-IR"/>
                              </w:rPr>
                              <w:t xml:space="preserve">دکتر </w:t>
                            </w:r>
                            <w:r w:rsidR="004F3F67">
                              <w:rPr>
                                <w:rFonts w:hint="cs" w:ascii="Calibri" w:hAnsi="Calibri" w:cs="B Titr"/>
                                <w:b/>
                                <w:bCs/>
                                <w:rtl/>
                                <w:lang w:bidi="fa-IR"/>
                              </w:rPr>
                              <w:t>عادل میرزاعلیزاده</w:t>
                            </w:r>
                            <w:r w:rsidRPr="00131A12">
                              <w:rPr>
                                <w:rFonts w:hint="cs" w:ascii="Calibri" w:hAnsi="Calibri" w:cs="B Titr"/>
                                <w:b/>
                                <w:bCs/>
                                <w:rtl/>
                                <w:lang w:bidi="fa-IR"/>
                              </w:rPr>
                              <w:cr/>
                            </w:r>
                            <w:r w:rsidR="004F3F67">
                              <w:rPr>
                                <w:rFonts w:hint="cs" w:ascii="Calibri" w:hAnsi="Calibri" w:cs="B Titr"/>
                                <w:b/>
                                <w:bCs/>
                                <w:rtl/>
                                <w:lang w:bidi="fa-IR"/>
                              </w:rPr>
                              <w:t>سرپرست کمیته</w:t>
                            </w:r>
                            <w:r w:rsidRPr="00131A12">
                              <w:rPr>
                                <w:rFonts w:hint="cs" w:ascii="Calibri" w:hAnsi="Calibri" w:cs="B Titr"/>
                                <w:b/>
                                <w:bCs/>
                                <w:rtl/>
                                <w:lang w:bidi="fa-IR"/>
                              </w:rPr>
                              <w:t xml:space="preserve"> تحقیقات و فناوری</w:t>
                            </w:r>
                            <w:bookmarkEnd w:id="0"/>
                            <w:r w:rsidR="004F3F67">
                              <w:rPr>
                                <w:rFonts w:hint="cs" w:ascii="Calibri" w:hAnsi="Calibri" w:cs="B Titr"/>
                                <w:b/>
                                <w:bCs/>
                                <w:rtl/>
                                <w:lang w:bidi="fa-IR"/>
                              </w:rPr>
                              <w:t xml:space="preserve"> دانشجویی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ECABD6A">
                <v:stroke joinstyle="miter"/>
                <v:path gradientshapeok="t" o:connecttype="rect"/>
              </v:shapetype>
              <v:shape id="Text Box 3" style="position:absolute;left:0;text-align:left;margin-left:0;margin-top:632.35pt;width:199.5pt;height:69.75pt;z-index:25165516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">
                <v:textbox inset="0,0,0,0">
                  <w:txbxContent>
                    <w:p w:rsidR="00E22201" w:rsidP="009C4877" w:rsidRDefault="00E22201" w14:paraId="7FAF90CA" w14:textId="4BEE0A63">
                      <w:pPr>
                        <w:jc w:val="center"/>
                        <w:rPr>
                          <w:rFonts w:ascii="Calibri" w:hAnsi="Calibri" w:cs="B Titr"/>
                          <w:b/>
                          <w:bCs/>
                          <w:rtl/>
                          <w:lang w:bidi="fa-IR"/>
                        </w:rPr>
                      </w:pPr>
                      <w:bookmarkStart w:name="Sig" w:id="1"/>
                      <w:r>
                        <w:rPr>
                          <w:rFonts w:hint="cs" w:ascii="Calibri" w:hAnsi="Calibri" w:cs="B Titr"/>
                          <w:b/>
                          <w:bCs/>
                          <w:rtl/>
                          <w:lang w:bidi="fa-IR"/>
                        </w:rPr>
                        <w:t>با سپاس</w:t>
                      </w:r>
                    </w:p>
                    <w:p w:rsidR="00D17455" w:rsidP="009C4877" w:rsidRDefault="00D17455" w14:paraId="526DC980" w14:textId="45446C7F">
                      <w:pPr>
                        <w:jc w:val="center"/>
                        <w:rPr>
                          <w:rFonts w:cs="B Titr"/>
                          <w:b/>
                          <w:bCs/>
                          <w:lang w:bidi="fa-IR"/>
                        </w:rPr>
                      </w:pPr>
                      <w:r w:rsidRPr="00131A12">
                        <w:rPr>
                          <w:rFonts w:hint="cs" w:ascii="Calibri" w:hAnsi="Calibri" w:cs="B Titr"/>
                          <w:b/>
                          <w:bCs/>
                          <w:rtl/>
                          <w:lang w:bidi="fa-IR"/>
                        </w:rPr>
                        <w:t xml:space="preserve">دکتر </w:t>
                      </w:r>
                      <w:r w:rsidR="004F3F67">
                        <w:rPr>
                          <w:rFonts w:hint="cs" w:ascii="Calibri" w:hAnsi="Calibri" w:cs="B Titr"/>
                          <w:b/>
                          <w:bCs/>
                          <w:rtl/>
                          <w:lang w:bidi="fa-IR"/>
                        </w:rPr>
                        <w:t>عادل میرزاعلیزاده</w:t>
                      </w:r>
                      <w:r w:rsidRPr="00131A12">
                        <w:rPr>
                          <w:rFonts w:hint="cs" w:ascii="Calibri" w:hAnsi="Calibri" w:cs="B Titr"/>
                          <w:b/>
                          <w:bCs/>
                          <w:rtl/>
                          <w:lang w:bidi="fa-IR"/>
                        </w:rPr>
                        <w:cr/>
                      </w:r>
                      <w:r w:rsidR="004F3F67">
                        <w:rPr>
                          <w:rFonts w:hint="cs" w:ascii="Calibri" w:hAnsi="Calibri" w:cs="B Titr"/>
                          <w:b/>
                          <w:bCs/>
                          <w:rtl/>
                          <w:lang w:bidi="fa-IR"/>
                        </w:rPr>
                        <w:t>سرپرست کمیته</w:t>
                      </w:r>
                      <w:r w:rsidRPr="00131A12">
                        <w:rPr>
                          <w:rFonts w:hint="cs" w:ascii="Calibri" w:hAnsi="Calibri" w:cs="B Titr"/>
                          <w:b/>
                          <w:bCs/>
                          <w:rtl/>
                          <w:lang w:bidi="fa-IR"/>
                        </w:rPr>
                        <w:t xml:space="preserve"> تحقیقات و فناوری</w:t>
                      </w:r>
                      <w:bookmarkEnd w:id="1"/>
                      <w:r w:rsidR="004F3F67">
                        <w:rPr>
                          <w:rFonts w:hint="cs" w:ascii="Calibri" w:hAnsi="Calibri" w:cs="B Titr"/>
                          <w:b/>
                          <w:bCs/>
                          <w:rtl/>
                          <w:lang w:bidi="fa-IR"/>
                        </w:rPr>
                        <w:t xml:space="preserve"> دانشجویی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Pr="00BB3319" w:rsidR="003044CD" w:rsidP="002D1657" w:rsidRDefault="001A181E" w14:paraId="3019D448" w14:textId="2F99DEBD">
      <w:pPr>
        <w:spacing w:line="23" w:lineRule="atLeast"/>
        <w:ind w:firstLine="397"/>
        <w:jc w:val="both"/>
        <w:rPr>
          <w:rFonts w:cs="B Nazanin"/>
          <w:sz w:val="26"/>
          <w:szCs w:val="26"/>
          <w:lang w:bidi="fa-IR"/>
        </w:rPr>
      </w:pPr>
      <w:r>
        <w:rPr>
          <w:noProof/>
        </w:rPr>
      </w:r>
    </w:p>
    <w:sectPr w:rsidRPr="00BB3319" w:rsidR="003044CD" w:rsidSect="002D16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686" w:right="1134" w:bottom="3119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61603" w14:textId="77777777" w:rsidR="002A2775" w:rsidRDefault="002A2775">
      <w:r>
        <w:separator/>
      </w:r>
    </w:p>
  </w:endnote>
  <w:endnote w:type="continuationSeparator" w:id="0">
    <w:p w14:paraId="211EC7B9" w14:textId="77777777" w:rsidR="002A2775" w:rsidRDefault="002A2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4ED2" w:rsidRDefault="00A54ED2" w14:paraId="693AB35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4ED2" w:rsidRDefault="00A54ED2" w14:paraId="724940E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4ED2" w:rsidRDefault="00A54ED2" w14:paraId="04853F6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4F96B" w14:textId="77777777" w:rsidR="002A2775" w:rsidRDefault="002A2775">
      <w:r>
        <w:separator/>
      </w:r>
    </w:p>
  </w:footnote>
  <w:footnote w:type="continuationSeparator" w:id="0">
    <w:p w14:paraId="38955055" w14:textId="77777777" w:rsidR="002A2775" w:rsidRDefault="002A2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4ED2" w:rsidRDefault="00A54ED2" w14:paraId="673B7646" w14:textId="77777777">
    <w:pPr>
      <w:pStyle w:val="Header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730F" w:rsidP="009D6CEA" w:rsidRDefault="007B3781" w14:paraId="6D88C046" w14:textId="2C0FA0B1">
    <w:pPr>
      <w:pStyle w:val="Header"/>
    </w:pPr>
    <w:r>
      <w:rPr>
        <w:noProof/>
        <w:lang w:val="en-US" w:eastAsia="en-US" w:bidi="fa-IR"/>
      </w:rPr>
      <w:drawing>
        <wp:anchor distT="0" distB="0" distL="114300" distR="114300" simplePos="0" relativeHeight="251662336" behindDoc="1" locked="0" layoutInCell="1" allowOverlap="1" wp14:editId="62D758BF" wp14:anchorId="6E5110F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4053" cy="10713599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053" cy="10713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72FF">
      <w:rPr>
        <w:noProof/>
        <w:lang w:val="en-US" w:eastAsia="en-US" w:bidi="fa-I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editId="49E8C1DC" wp14:anchorId="729FBCFC">
              <wp:simplePos x="0" y="0"/>
              <wp:positionH relativeFrom="column">
                <wp:posOffset>-681990</wp:posOffset>
              </wp:positionH>
              <wp:positionV relativeFrom="paragraph">
                <wp:posOffset>26035</wp:posOffset>
              </wp:positionV>
              <wp:extent cx="1375410" cy="215900"/>
              <wp:effectExtent l="0" t="0" r="15240" b="1270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541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447DBE" w:rsidR="00346828" w:rsidP="009D6CEA" w:rsidRDefault="00E54EC1" w14:paraId="2452F26F" w14:textId="77777777">
                          <w:pPr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bookmarkStart w:name="time" w:id="2"/>
                          <w:r w:rsidRPr="00447DBE">
                            <w:rPr>
                              <w:rFonts w:hint="cs" w:ascii="Calibri" w:hAnsi="Calibri" w:cs="B Nazani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10:26</w:t>
                          </w:r>
                          <w:r w:rsidRPr="00447DBE">
                            <w:rPr>
                              <w:rFonts w:hint="cs" w:ascii="Calibri" w:hAnsi="Calibri" w:cs="B Nazani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/>
                          </w:r>
                          <w:bookmarkEnd w:id="2"/>
                          <w:r w:rsidRPr="00447DBE" w:rsidR="00DD7911">
                            <w:rPr>
                              <w:rFonts w:hint="cs" w:cs="B Nazani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447DBE" w:rsidR="008715FB">
                            <w:rPr>
                              <w:rFonts w:hint="cs" w:cs="B Nazani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-</w:t>
                          </w:r>
                          <w:r w:rsidRPr="00447DBE" w:rsidR="00A82E4E">
                            <w:rPr>
                              <w:rFonts w:hint="cs" w:cs="B Nazani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bookmarkStart w:name="date" w:id="3"/>
                          <w:r w:rsidRPr="00447DBE">
                            <w:rPr>
                              <w:rFonts w:hint="cs" w:ascii="Calibri" w:hAnsi="Calibri" w:cs="B Nazani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31/02/1404</w:t>
                          </w:r>
                          <w:r w:rsidRPr="00447DBE">
                            <w:rPr>
                              <w:rFonts w:hint="cs" w:ascii="Calibri" w:hAnsi="Calibri" w:cs="B Nazani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/>
                          </w:r>
                          <w:bookmarkEnd w:id="3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29FBCFC">
              <v:stroke joinstyle="miter"/>
              <v:path gradientshapeok="t" o:connecttype="rect"/>
            </v:shapetype>
            <v:shape id="Text Box 1" style="position:absolute;left:0;text-align:left;margin-left:-53.7pt;margin-top:2.05pt;width:108.3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">
              <v:textbox inset="0,0,0,0">
                <w:txbxContent>
                  <w:p w:rsidRPr="00447DBE" w:rsidR="00346828" w:rsidP="009D6CEA" w:rsidRDefault="00E54EC1" w14:paraId="2452F26F" w14:textId="77777777">
                    <w:pPr>
                      <w:rPr>
                        <w:rFonts w:cs="B Nazanin"/>
                        <w:b/>
                        <w:bCs/>
                        <w:sz w:val="20"/>
                        <w:szCs w:val="20"/>
                      </w:rPr>
                    </w:pPr>
                    <w:bookmarkStart w:name="time" w:id="4"/>
                    <w:r w:rsidRPr="00447DBE">
                      <w:rPr>
                        <w:rFonts w:hint="cs" w:ascii="Calibri" w:hAnsi="Calibri" w:cs="B Nazanin"/>
                        <w:b/>
                        <w:bCs/>
                        <w:sz w:val="20"/>
                        <w:szCs w:val="20"/>
                        <w:rtl/>
                      </w:rPr>
                      <w:t xml:space="preserve">10:26</w:t>
                    </w:r>
                    <w:r w:rsidRPr="00447DBE">
                      <w:rPr>
                        <w:rFonts w:hint="cs" w:ascii="Calibri" w:hAnsi="Calibri" w:cs="B Nazanin"/>
                        <w:b/>
                        <w:bCs/>
                        <w:sz w:val="20"/>
                        <w:szCs w:val="20"/>
                        <w:rtl/>
                      </w:rPr>
                      <w:t/>
                    </w:r>
                    <w:bookmarkEnd w:id="4"/>
                    <w:r w:rsidRPr="00447DBE" w:rsidR="00DD7911">
                      <w:rPr>
                        <w:rFonts w:hint="cs" w:cs="B Nazanin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447DBE" w:rsidR="008715FB">
                      <w:rPr>
                        <w:rFonts w:hint="cs" w:cs="B Nazanin"/>
                        <w:b/>
                        <w:bCs/>
                        <w:sz w:val="20"/>
                        <w:szCs w:val="20"/>
                        <w:rtl/>
                      </w:rPr>
                      <w:t>-</w:t>
                    </w:r>
                    <w:r w:rsidRPr="00447DBE" w:rsidR="00A82E4E">
                      <w:rPr>
                        <w:rFonts w:hint="cs" w:cs="B Nazanin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bookmarkStart w:name="date" w:id="5"/>
                    <w:r w:rsidRPr="00447DBE">
                      <w:rPr>
                        <w:rFonts w:hint="cs" w:ascii="Calibri" w:hAnsi="Calibri" w:cs="B Nazanin"/>
                        <w:b/>
                        <w:bCs/>
                        <w:sz w:val="20"/>
                        <w:szCs w:val="20"/>
                        <w:rtl/>
                      </w:rPr>
                      <w:t xml:space="preserve">31/02/1404</w:t>
                    </w:r>
                    <w:r w:rsidRPr="00447DBE">
                      <w:rPr>
                        <w:rFonts w:hint="cs" w:ascii="Calibri" w:hAnsi="Calibri" w:cs="B Nazanin"/>
                        <w:b/>
                        <w:bCs/>
                        <w:sz w:val="20"/>
                        <w:szCs w:val="20"/>
                        <w:rtl/>
                      </w:rPr>
                      <w:t/>
                    </w:r>
                    <w:bookmarkEnd w:id="5"/>
                  </w:p>
                </w:txbxContent>
              </v:textbox>
            </v:shape>
          </w:pict>
        </mc:Fallback>
      </mc:AlternateContent>
    </w:r>
    <w:r w:rsidR="008E72FF">
      <w:rPr>
        <w:noProof/>
        <w:lang w:val="en-US" w:eastAsia="en-US" w:bidi="fa-I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editId="0702BE58" wp14:anchorId="3239BEBF">
              <wp:simplePos x="0" y="0"/>
              <wp:positionH relativeFrom="column">
                <wp:posOffset>-205740</wp:posOffset>
              </wp:positionH>
              <wp:positionV relativeFrom="paragraph">
                <wp:posOffset>307340</wp:posOffset>
              </wp:positionV>
              <wp:extent cx="899795" cy="215900"/>
              <wp:effectExtent l="0" t="0" r="14605" b="1270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447DBE" w:rsidR="00611CBD" w:rsidP="009D6CEA" w:rsidRDefault="00E54EC1" w14:paraId="2143B5BD" w14:textId="384BDF7B">
                          <w:pPr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bookmarkStart w:name="num" w:id="6"/>
                          <w:r w:rsidRPr="00447DBE">
                            <w:rPr>
                              <w:rFonts w:hint="cs" w:ascii="Calibri" w:hAnsi="Calibri" w:cs="B Nazani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186/25/19د</w:t>
                          </w:r>
                          <w:r w:rsidRPr="00447DBE">
                            <w:rPr>
                              <w:rFonts w:hint="cs" w:ascii="Calibri" w:hAnsi="Calibri" w:cs="B Nazani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/>
                          </w:r>
                          <w:bookmarkEnd w:id="6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style="position:absolute;left:0;text-align:left;margin-left:-16.2pt;margin-top:24.2pt;width:70.85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" w14:anchorId="3239BEBF">
              <v:textbox inset="0,0,0,0">
                <w:txbxContent>
                  <w:p w:rsidRPr="00447DBE" w:rsidR="00611CBD" w:rsidP="009D6CEA" w:rsidRDefault="00E54EC1" w14:paraId="2143B5BD" w14:textId="384BDF7B">
                    <w:pPr>
                      <w:rPr>
                        <w:rFonts w:cs="B Nazanin"/>
                        <w:b/>
                        <w:bCs/>
                        <w:sz w:val="20"/>
                        <w:szCs w:val="20"/>
                      </w:rPr>
                    </w:pPr>
                    <w:bookmarkStart w:name="num" w:id="7"/>
                    <w:r w:rsidRPr="00447DBE">
                      <w:rPr>
                        <w:rFonts w:hint="cs" w:ascii="Calibri" w:hAnsi="Calibri" w:cs="B Nazanin"/>
                        <w:b/>
                        <w:bCs/>
                        <w:sz w:val="20"/>
                        <w:szCs w:val="20"/>
                        <w:rtl/>
                      </w:rPr>
                      <w:t xml:space="preserve">186/25/19د</w:t>
                    </w:r>
                    <w:r w:rsidRPr="00447DBE">
                      <w:rPr>
                        <w:rFonts w:hint="cs" w:ascii="Calibri" w:hAnsi="Calibri" w:cs="B Nazanin"/>
                        <w:b/>
                        <w:bCs/>
                        <w:sz w:val="20"/>
                        <w:szCs w:val="20"/>
                        <w:rtl/>
                      </w:rPr>
                      <w:t/>
                    </w:r>
                    <w:bookmarkEnd w:id="7"/>
                  </w:p>
                </w:txbxContent>
              </v:textbox>
            </v:shape>
          </w:pict>
        </mc:Fallback>
      </mc:AlternateContent>
    </w:r>
    <w:r w:rsidR="008E72FF">
      <w:rPr>
        <w:noProof/>
        <w:lang w:val="en-US" w:eastAsia="en-US" w:bidi="fa-I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44518908" wp14:anchorId="71404231">
              <wp:simplePos x="0" y="0"/>
              <wp:positionH relativeFrom="column">
                <wp:posOffset>-202565</wp:posOffset>
              </wp:positionH>
              <wp:positionV relativeFrom="paragraph">
                <wp:posOffset>861060</wp:posOffset>
              </wp:positionV>
              <wp:extent cx="899795" cy="215900"/>
              <wp:effectExtent l="0" t="0" r="14605" b="1270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447DBE" w:rsidR="00611CBD" w:rsidP="009D6CEA" w:rsidRDefault="003D7C78" w14:paraId="38C9574E" w14:textId="045144F0">
                          <w:pPr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bookmarkStart w:name="attach" w:id="8"/>
                          <w:r w:rsidRPr="00447DBE">
                            <w:rPr>
                              <w:rFonts w:hint="cs" w:ascii="Calibri" w:hAnsi="Calibri"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ندارد</w:t>
                          </w:r>
                          <w:r w:rsidRPr="00447DBE">
                            <w:rPr>
                              <w:rFonts w:hint="cs" w:ascii="Calibri" w:hAnsi="Calibri"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/>
                          </w:r>
                          <w:bookmarkEnd w:id="8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9" style="position:absolute;left:0;text-align:left;margin-left:-15.95pt;margin-top:67.8pt;width:70.8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" w14:anchorId="71404231">
              <v:textbox inset="0,0,0,0">
                <w:txbxContent>
                  <w:p w:rsidRPr="00447DBE" w:rsidR="00611CBD" w:rsidP="009D6CEA" w:rsidRDefault="003D7C78" w14:paraId="38C9574E" w14:textId="045144F0">
                    <w:pPr>
                      <w:rPr>
                        <w:rFonts w:cs="B Nazanin"/>
                        <w:b/>
                        <w:bCs/>
                        <w:sz w:val="20"/>
                        <w:szCs w:val="20"/>
                        <w:lang w:bidi="fa-IR"/>
                      </w:rPr>
                    </w:pPr>
                    <w:bookmarkStart w:name="attach" w:id="9"/>
                    <w:r w:rsidRPr="00447DBE">
                      <w:rPr>
                        <w:rFonts w:hint="cs" w:ascii="Calibri" w:hAnsi="Calibri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 xml:space="preserve">ندارد</w:t>
                    </w:r>
                    <w:r w:rsidRPr="00447DBE">
                      <w:rPr>
                        <w:rFonts w:hint="cs" w:ascii="Calibri" w:hAnsi="Calibri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/>
                    </w:r>
                    <w:bookmarkEnd w:id="9"/>
                  </w:p>
                </w:txbxContent>
              </v:textbox>
            </v:shape>
          </w:pict>
        </mc:Fallback>
      </mc:AlternateContent>
    </w:r>
    <w:r w:rsidR="008E72FF">
      <w:rPr>
        <w:noProof/>
        <w:lang w:val="en-US" w:eastAsia="en-US" w:bidi="fa-I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editId="6E94811D" wp14:anchorId="1FB6AF75">
              <wp:simplePos x="0" y="0"/>
              <wp:positionH relativeFrom="column">
                <wp:posOffset>-205105</wp:posOffset>
              </wp:positionH>
              <wp:positionV relativeFrom="paragraph">
                <wp:posOffset>575945</wp:posOffset>
              </wp:positionV>
              <wp:extent cx="899795" cy="215900"/>
              <wp:effectExtent l="0" t="0" r="14605" b="1270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447DBE" w:rsidR="00E36645" w:rsidP="00E36645" w:rsidRDefault="003D7C78" w14:paraId="75F4D15A" w14:textId="7732112F">
                          <w:pPr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bookmarkStart w:name="olaviat" w:id="10"/>
                          <w:r w:rsidRPr="00447DBE">
                            <w:rPr>
                              <w:rFonts w:hint="cs" w:ascii="Calibri" w:hAnsi="Calibri"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آنی</w:t>
                          </w:r>
                          <w:r w:rsidRPr="00447DBE">
                            <w:rPr>
                              <w:rFonts w:hint="cs" w:ascii="Calibri" w:hAnsi="Calibri"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/>
                          </w:r>
                          <w:bookmarkEnd w:id="10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0" style="position:absolute;left:0;text-align:left;margin-left:-16.15pt;margin-top:45.35pt;width:70.85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" w14:anchorId="1FB6AF75">
              <v:textbox inset="0,0,0,0">
                <w:txbxContent>
                  <w:p w:rsidRPr="00447DBE" w:rsidR="00E36645" w:rsidP="00E36645" w:rsidRDefault="003D7C78" w14:paraId="75F4D15A" w14:textId="7732112F">
                    <w:pPr>
                      <w:rPr>
                        <w:rFonts w:cs="B Nazanin"/>
                        <w:b/>
                        <w:bCs/>
                        <w:sz w:val="20"/>
                        <w:szCs w:val="20"/>
                        <w:lang w:bidi="fa-IR"/>
                      </w:rPr>
                    </w:pPr>
                    <w:bookmarkStart w:name="olaviat" w:id="11"/>
                    <w:r w:rsidRPr="00447DBE">
                      <w:rPr>
                        <w:rFonts w:hint="cs" w:ascii="Calibri" w:hAnsi="Calibri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 xml:space="preserve">آنی</w:t>
                    </w:r>
                    <w:r w:rsidRPr="00447DBE">
                      <w:rPr>
                        <w:rFonts w:hint="cs" w:ascii="Calibri" w:hAnsi="Calibri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/>
                    </w:r>
                    <w:bookmarkEnd w:id="11"/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4ED2" w:rsidRDefault="00A54ED2" w14:paraId="0F0A78F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CF8"/>
    <w:rsid w:val="000014D3"/>
    <w:rsid w:val="00001EAB"/>
    <w:rsid w:val="000158F2"/>
    <w:rsid w:val="00015F6C"/>
    <w:rsid w:val="00024B5C"/>
    <w:rsid w:val="000303DB"/>
    <w:rsid w:val="000322F4"/>
    <w:rsid w:val="0003379A"/>
    <w:rsid w:val="00050C6A"/>
    <w:rsid w:val="00060320"/>
    <w:rsid w:val="00072103"/>
    <w:rsid w:val="0007482A"/>
    <w:rsid w:val="000820D6"/>
    <w:rsid w:val="00090662"/>
    <w:rsid w:val="00091003"/>
    <w:rsid w:val="00092309"/>
    <w:rsid w:val="00097A81"/>
    <w:rsid w:val="000A3718"/>
    <w:rsid w:val="000F130F"/>
    <w:rsid w:val="000F6701"/>
    <w:rsid w:val="00101E4E"/>
    <w:rsid w:val="0010771E"/>
    <w:rsid w:val="00113C92"/>
    <w:rsid w:val="00116B0C"/>
    <w:rsid w:val="00116D07"/>
    <w:rsid w:val="00131A12"/>
    <w:rsid w:val="00134197"/>
    <w:rsid w:val="001356AB"/>
    <w:rsid w:val="0015378A"/>
    <w:rsid w:val="001624B8"/>
    <w:rsid w:val="0016373A"/>
    <w:rsid w:val="00163FDF"/>
    <w:rsid w:val="001655E5"/>
    <w:rsid w:val="00171983"/>
    <w:rsid w:val="001779F4"/>
    <w:rsid w:val="0019093C"/>
    <w:rsid w:val="00194391"/>
    <w:rsid w:val="001A181E"/>
    <w:rsid w:val="001A5F41"/>
    <w:rsid w:val="001A61A3"/>
    <w:rsid w:val="001A6BF4"/>
    <w:rsid w:val="001B40A0"/>
    <w:rsid w:val="001B67CC"/>
    <w:rsid w:val="00200C74"/>
    <w:rsid w:val="002112D8"/>
    <w:rsid w:val="00211B82"/>
    <w:rsid w:val="00211EDA"/>
    <w:rsid w:val="002148CB"/>
    <w:rsid w:val="002171C2"/>
    <w:rsid w:val="00220B80"/>
    <w:rsid w:val="0022392A"/>
    <w:rsid w:val="00226929"/>
    <w:rsid w:val="00231BA0"/>
    <w:rsid w:val="00232105"/>
    <w:rsid w:val="0023521C"/>
    <w:rsid w:val="0024568E"/>
    <w:rsid w:val="00263564"/>
    <w:rsid w:val="00264F75"/>
    <w:rsid w:val="002704DE"/>
    <w:rsid w:val="00283AB7"/>
    <w:rsid w:val="00295497"/>
    <w:rsid w:val="00295670"/>
    <w:rsid w:val="00295FEA"/>
    <w:rsid w:val="00296EDC"/>
    <w:rsid w:val="002A2775"/>
    <w:rsid w:val="002A6720"/>
    <w:rsid w:val="002B1FFC"/>
    <w:rsid w:val="002B70D4"/>
    <w:rsid w:val="002D1657"/>
    <w:rsid w:val="002D372E"/>
    <w:rsid w:val="002D6596"/>
    <w:rsid w:val="002F64E9"/>
    <w:rsid w:val="003044CD"/>
    <w:rsid w:val="003153D8"/>
    <w:rsid w:val="00323FCC"/>
    <w:rsid w:val="0032518F"/>
    <w:rsid w:val="003278E1"/>
    <w:rsid w:val="00332A6F"/>
    <w:rsid w:val="00344F7B"/>
    <w:rsid w:val="00346828"/>
    <w:rsid w:val="00346C7C"/>
    <w:rsid w:val="00350ED7"/>
    <w:rsid w:val="0036472E"/>
    <w:rsid w:val="00372D83"/>
    <w:rsid w:val="0039066B"/>
    <w:rsid w:val="00392101"/>
    <w:rsid w:val="003A110B"/>
    <w:rsid w:val="003A46B3"/>
    <w:rsid w:val="003C6915"/>
    <w:rsid w:val="003D6C52"/>
    <w:rsid w:val="003D7C78"/>
    <w:rsid w:val="003E6101"/>
    <w:rsid w:val="003F0D02"/>
    <w:rsid w:val="003F47DF"/>
    <w:rsid w:val="00400099"/>
    <w:rsid w:val="0040064E"/>
    <w:rsid w:val="00434C13"/>
    <w:rsid w:val="0044077A"/>
    <w:rsid w:val="00445D75"/>
    <w:rsid w:val="00447DBE"/>
    <w:rsid w:val="00455228"/>
    <w:rsid w:val="00463E00"/>
    <w:rsid w:val="0046516E"/>
    <w:rsid w:val="00470AD5"/>
    <w:rsid w:val="00480491"/>
    <w:rsid w:val="004826EF"/>
    <w:rsid w:val="004843D0"/>
    <w:rsid w:val="004874DD"/>
    <w:rsid w:val="004C3728"/>
    <w:rsid w:val="004D6D90"/>
    <w:rsid w:val="004F3F67"/>
    <w:rsid w:val="004F4FA6"/>
    <w:rsid w:val="005033CD"/>
    <w:rsid w:val="00506F0F"/>
    <w:rsid w:val="005144CA"/>
    <w:rsid w:val="00514E1A"/>
    <w:rsid w:val="00527E47"/>
    <w:rsid w:val="00566AB8"/>
    <w:rsid w:val="005706B5"/>
    <w:rsid w:val="00576514"/>
    <w:rsid w:val="00584E11"/>
    <w:rsid w:val="00592F7F"/>
    <w:rsid w:val="00594BC1"/>
    <w:rsid w:val="005969DF"/>
    <w:rsid w:val="005B2BF9"/>
    <w:rsid w:val="005C08ED"/>
    <w:rsid w:val="005D094F"/>
    <w:rsid w:val="005D74DC"/>
    <w:rsid w:val="005E186B"/>
    <w:rsid w:val="005E6CEC"/>
    <w:rsid w:val="005E7587"/>
    <w:rsid w:val="005F4378"/>
    <w:rsid w:val="005F56B4"/>
    <w:rsid w:val="00611CBD"/>
    <w:rsid w:val="00613693"/>
    <w:rsid w:val="006149BC"/>
    <w:rsid w:val="006168DB"/>
    <w:rsid w:val="00625009"/>
    <w:rsid w:val="00627A70"/>
    <w:rsid w:val="00650A1F"/>
    <w:rsid w:val="00652F85"/>
    <w:rsid w:val="00654D31"/>
    <w:rsid w:val="006654FF"/>
    <w:rsid w:val="006704AD"/>
    <w:rsid w:val="00673376"/>
    <w:rsid w:val="006876C4"/>
    <w:rsid w:val="0069193A"/>
    <w:rsid w:val="0069286A"/>
    <w:rsid w:val="006957B5"/>
    <w:rsid w:val="006B17F1"/>
    <w:rsid w:val="006C2CB4"/>
    <w:rsid w:val="006C6E6B"/>
    <w:rsid w:val="006D410A"/>
    <w:rsid w:val="006D5EEB"/>
    <w:rsid w:val="006D6380"/>
    <w:rsid w:val="006E307D"/>
    <w:rsid w:val="006E7001"/>
    <w:rsid w:val="006F066D"/>
    <w:rsid w:val="006F5B14"/>
    <w:rsid w:val="0070006F"/>
    <w:rsid w:val="00707290"/>
    <w:rsid w:val="00714ED2"/>
    <w:rsid w:val="00724848"/>
    <w:rsid w:val="00726B6F"/>
    <w:rsid w:val="00730C9C"/>
    <w:rsid w:val="00740DBE"/>
    <w:rsid w:val="00747087"/>
    <w:rsid w:val="0075073C"/>
    <w:rsid w:val="00753FED"/>
    <w:rsid w:val="00763E6A"/>
    <w:rsid w:val="00772637"/>
    <w:rsid w:val="00773A77"/>
    <w:rsid w:val="007748BD"/>
    <w:rsid w:val="007863EF"/>
    <w:rsid w:val="0078702A"/>
    <w:rsid w:val="007A41A1"/>
    <w:rsid w:val="007A4C4D"/>
    <w:rsid w:val="007B3781"/>
    <w:rsid w:val="007B6B64"/>
    <w:rsid w:val="007C51F0"/>
    <w:rsid w:val="007D5F28"/>
    <w:rsid w:val="007F420A"/>
    <w:rsid w:val="007F5D07"/>
    <w:rsid w:val="007F738B"/>
    <w:rsid w:val="0080405E"/>
    <w:rsid w:val="00804F1E"/>
    <w:rsid w:val="008065E9"/>
    <w:rsid w:val="00806A26"/>
    <w:rsid w:val="00812785"/>
    <w:rsid w:val="00813E98"/>
    <w:rsid w:val="0082423E"/>
    <w:rsid w:val="00825388"/>
    <w:rsid w:val="00827636"/>
    <w:rsid w:val="00831D0C"/>
    <w:rsid w:val="00831E63"/>
    <w:rsid w:val="00835EE1"/>
    <w:rsid w:val="008375E6"/>
    <w:rsid w:val="00841DB8"/>
    <w:rsid w:val="00844052"/>
    <w:rsid w:val="008576D8"/>
    <w:rsid w:val="008623AB"/>
    <w:rsid w:val="008715FB"/>
    <w:rsid w:val="008727D3"/>
    <w:rsid w:val="00872C83"/>
    <w:rsid w:val="008A6C56"/>
    <w:rsid w:val="008B5BEA"/>
    <w:rsid w:val="008C050B"/>
    <w:rsid w:val="008C0F98"/>
    <w:rsid w:val="008C3A5B"/>
    <w:rsid w:val="008E72FF"/>
    <w:rsid w:val="008F4FDA"/>
    <w:rsid w:val="008F7FF0"/>
    <w:rsid w:val="00911AE9"/>
    <w:rsid w:val="00914181"/>
    <w:rsid w:val="00915364"/>
    <w:rsid w:val="00917583"/>
    <w:rsid w:val="0093099D"/>
    <w:rsid w:val="00933E18"/>
    <w:rsid w:val="009416FC"/>
    <w:rsid w:val="00944C65"/>
    <w:rsid w:val="00944CAB"/>
    <w:rsid w:val="00944FDA"/>
    <w:rsid w:val="00946C6C"/>
    <w:rsid w:val="00967EED"/>
    <w:rsid w:val="00970666"/>
    <w:rsid w:val="00971A50"/>
    <w:rsid w:val="00971EB1"/>
    <w:rsid w:val="009A4CF8"/>
    <w:rsid w:val="009B0A60"/>
    <w:rsid w:val="009B3443"/>
    <w:rsid w:val="009B5995"/>
    <w:rsid w:val="009C1DF0"/>
    <w:rsid w:val="009C310A"/>
    <w:rsid w:val="009C3B50"/>
    <w:rsid w:val="009C4877"/>
    <w:rsid w:val="009C4B42"/>
    <w:rsid w:val="009C5720"/>
    <w:rsid w:val="009C6D06"/>
    <w:rsid w:val="009D196D"/>
    <w:rsid w:val="009D4F0C"/>
    <w:rsid w:val="009D6CEA"/>
    <w:rsid w:val="009E4085"/>
    <w:rsid w:val="009E62E5"/>
    <w:rsid w:val="009F23F9"/>
    <w:rsid w:val="00A05FDB"/>
    <w:rsid w:val="00A10E82"/>
    <w:rsid w:val="00A17470"/>
    <w:rsid w:val="00A22D04"/>
    <w:rsid w:val="00A3168E"/>
    <w:rsid w:val="00A31A13"/>
    <w:rsid w:val="00A31EE6"/>
    <w:rsid w:val="00A40620"/>
    <w:rsid w:val="00A54ED2"/>
    <w:rsid w:val="00A61D51"/>
    <w:rsid w:val="00A743D6"/>
    <w:rsid w:val="00A75BF2"/>
    <w:rsid w:val="00A76A96"/>
    <w:rsid w:val="00A77DC9"/>
    <w:rsid w:val="00A82E4E"/>
    <w:rsid w:val="00A865C0"/>
    <w:rsid w:val="00AA6072"/>
    <w:rsid w:val="00AB20DF"/>
    <w:rsid w:val="00AB7468"/>
    <w:rsid w:val="00AB75E5"/>
    <w:rsid w:val="00AC11A9"/>
    <w:rsid w:val="00AC5D03"/>
    <w:rsid w:val="00AC726A"/>
    <w:rsid w:val="00AD1DBE"/>
    <w:rsid w:val="00AD3D2A"/>
    <w:rsid w:val="00AF070D"/>
    <w:rsid w:val="00AF08E7"/>
    <w:rsid w:val="00AF1104"/>
    <w:rsid w:val="00AF2A3C"/>
    <w:rsid w:val="00B04643"/>
    <w:rsid w:val="00B04DB6"/>
    <w:rsid w:val="00B05606"/>
    <w:rsid w:val="00B05D4C"/>
    <w:rsid w:val="00B2775D"/>
    <w:rsid w:val="00B30CC1"/>
    <w:rsid w:val="00B30FC7"/>
    <w:rsid w:val="00B35369"/>
    <w:rsid w:val="00B52C77"/>
    <w:rsid w:val="00B560FF"/>
    <w:rsid w:val="00B651F0"/>
    <w:rsid w:val="00B65807"/>
    <w:rsid w:val="00B75756"/>
    <w:rsid w:val="00B850DE"/>
    <w:rsid w:val="00B97820"/>
    <w:rsid w:val="00BA320C"/>
    <w:rsid w:val="00BA3DFD"/>
    <w:rsid w:val="00BB17EA"/>
    <w:rsid w:val="00BB3319"/>
    <w:rsid w:val="00BB6311"/>
    <w:rsid w:val="00BD0B58"/>
    <w:rsid w:val="00BD75E8"/>
    <w:rsid w:val="00BE089F"/>
    <w:rsid w:val="00BF00DC"/>
    <w:rsid w:val="00BF2867"/>
    <w:rsid w:val="00BF48A6"/>
    <w:rsid w:val="00BF780F"/>
    <w:rsid w:val="00C00141"/>
    <w:rsid w:val="00C1642D"/>
    <w:rsid w:val="00C21442"/>
    <w:rsid w:val="00C23071"/>
    <w:rsid w:val="00C27E2A"/>
    <w:rsid w:val="00C331D8"/>
    <w:rsid w:val="00C33F95"/>
    <w:rsid w:val="00C35EAC"/>
    <w:rsid w:val="00C41AC6"/>
    <w:rsid w:val="00C53F1F"/>
    <w:rsid w:val="00C61F59"/>
    <w:rsid w:val="00C67E72"/>
    <w:rsid w:val="00C71419"/>
    <w:rsid w:val="00C947C7"/>
    <w:rsid w:val="00CA5B2E"/>
    <w:rsid w:val="00CB34AC"/>
    <w:rsid w:val="00CB3DD3"/>
    <w:rsid w:val="00CB639D"/>
    <w:rsid w:val="00CC0AF6"/>
    <w:rsid w:val="00CC608A"/>
    <w:rsid w:val="00CC646F"/>
    <w:rsid w:val="00CE5E1C"/>
    <w:rsid w:val="00CF242F"/>
    <w:rsid w:val="00D13CE5"/>
    <w:rsid w:val="00D17455"/>
    <w:rsid w:val="00D179E7"/>
    <w:rsid w:val="00D254E2"/>
    <w:rsid w:val="00D27238"/>
    <w:rsid w:val="00D42D09"/>
    <w:rsid w:val="00D44773"/>
    <w:rsid w:val="00D57C80"/>
    <w:rsid w:val="00D7574F"/>
    <w:rsid w:val="00D80E0A"/>
    <w:rsid w:val="00D82DF3"/>
    <w:rsid w:val="00D85DE9"/>
    <w:rsid w:val="00D90FE3"/>
    <w:rsid w:val="00DA12F0"/>
    <w:rsid w:val="00DA6CD0"/>
    <w:rsid w:val="00DB6E1A"/>
    <w:rsid w:val="00DB774C"/>
    <w:rsid w:val="00DD35D4"/>
    <w:rsid w:val="00DD59D2"/>
    <w:rsid w:val="00DD7911"/>
    <w:rsid w:val="00DE256E"/>
    <w:rsid w:val="00DF367D"/>
    <w:rsid w:val="00E0447F"/>
    <w:rsid w:val="00E04FAC"/>
    <w:rsid w:val="00E15AFD"/>
    <w:rsid w:val="00E2071D"/>
    <w:rsid w:val="00E22201"/>
    <w:rsid w:val="00E2703B"/>
    <w:rsid w:val="00E2793A"/>
    <w:rsid w:val="00E27A44"/>
    <w:rsid w:val="00E331B1"/>
    <w:rsid w:val="00E33207"/>
    <w:rsid w:val="00E36645"/>
    <w:rsid w:val="00E51035"/>
    <w:rsid w:val="00E54EC1"/>
    <w:rsid w:val="00E54F79"/>
    <w:rsid w:val="00E74CB6"/>
    <w:rsid w:val="00E84F7E"/>
    <w:rsid w:val="00E869F6"/>
    <w:rsid w:val="00E87804"/>
    <w:rsid w:val="00E90873"/>
    <w:rsid w:val="00E92667"/>
    <w:rsid w:val="00EB3132"/>
    <w:rsid w:val="00EB66C2"/>
    <w:rsid w:val="00EB6BDE"/>
    <w:rsid w:val="00ED01A8"/>
    <w:rsid w:val="00ED66B8"/>
    <w:rsid w:val="00EE1279"/>
    <w:rsid w:val="00EE37B6"/>
    <w:rsid w:val="00EF4F09"/>
    <w:rsid w:val="00EF730F"/>
    <w:rsid w:val="00F0584C"/>
    <w:rsid w:val="00F05F5C"/>
    <w:rsid w:val="00F073A0"/>
    <w:rsid w:val="00F2437C"/>
    <w:rsid w:val="00F30850"/>
    <w:rsid w:val="00F34D8C"/>
    <w:rsid w:val="00F435CD"/>
    <w:rsid w:val="00F446C7"/>
    <w:rsid w:val="00F52150"/>
    <w:rsid w:val="00F552E2"/>
    <w:rsid w:val="00F63DCF"/>
    <w:rsid w:val="00F7496F"/>
    <w:rsid w:val="00F87A78"/>
    <w:rsid w:val="00F9267A"/>
    <w:rsid w:val="00F9700C"/>
    <w:rsid w:val="00FA30CD"/>
    <w:rsid w:val="00FA3917"/>
    <w:rsid w:val="00FB63E5"/>
    <w:rsid w:val="00FB7D33"/>
    <w:rsid w:val="00FC5FE4"/>
    <w:rsid w:val="00FE71EE"/>
    <w:rsid w:val="00FF3E9D"/>
    <w:rsid w:val="00FF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04F5FB1C"/>
  <w15:docId w15:val="{CF30FDE6-8014-46A3-A172-84036D4E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14E1A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rsid w:val="00514E1A"/>
    <w:pPr>
      <w:tabs>
        <w:tab w:val="center" w:pos="4153"/>
        <w:tab w:val="right" w:pos="8306"/>
      </w:tabs>
    </w:pPr>
    <w:rPr>
      <w:lang w:val="x-none" w:eastAsia="x-none" w:bidi="fa-IR"/>
    </w:rPr>
  </w:style>
  <w:style w:type="paragraph" w:styleId="BalloonText">
    <w:name w:val="Balloon Text"/>
    <w:basedOn w:val="Normal"/>
    <w:link w:val="BalloonTextChar"/>
    <w:rsid w:val="003C6915"/>
    <w:rPr>
      <w:rFonts w:ascii="Tahoma" w:hAnsi="Tahoma"/>
      <w:sz w:val="16"/>
      <w:szCs w:val="16"/>
      <w:lang w:val="x-none" w:eastAsia="x-none" w:bidi="fa-IR"/>
    </w:rPr>
  </w:style>
  <w:style w:type="character" w:customStyle="1" w:styleId="BalloonTextChar">
    <w:name w:val="Balloon Text Char"/>
    <w:link w:val="BalloonText"/>
    <w:rsid w:val="003C6915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813E98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714ED2"/>
    <w:rPr>
      <w:sz w:val="24"/>
      <w:szCs w:val="24"/>
      <w:lang w:bidi="ar-SA"/>
    </w:rPr>
  </w:style>
  <w:style w:type="character" w:styleId="Hyperlink">
    <w:name w:val="Hyperlink"/>
    <w:basedOn w:val="DefaultParagraphFont"/>
    <w:rsid w:val="003F47D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F47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esktop\A4riasat-93111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4C0A4-C8F6-44C2-9788-BCD64ABF6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A4riasat-931112</Template>
  <TotalTime>43</TotalTime>
  <Pages>1</Pages>
  <Words>333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Baghrei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2024-12-19T08:27:00Z</dcterms:created>
  <dcterms:modified xsi:type="dcterms:W3CDTF">2025-05-21T06:55:00Z</dcterms:modified>
</cp:coreProperties>
</file>